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26EAF" w:rsidRPr="008F10A0" w:rsidRDefault="00C26EAF" w:rsidP="008F10A0">
      <w:pPr>
        <w:jc w:val="center"/>
        <w:rPr>
          <w:rFonts w:ascii="Trebuchet MS" w:hAnsi="Trebuchet MS"/>
          <w:color w:val="FF0000"/>
          <w:sz w:val="32"/>
          <w:szCs w:val="32"/>
          <w:shd w:val="clear" w:color="auto" w:fill="FFFFFF"/>
        </w:rPr>
      </w:pPr>
      <w:r w:rsidRPr="008F10A0">
        <w:rPr>
          <w:rFonts w:ascii="Trebuchet MS" w:hAnsi="Trebuchet MS"/>
          <w:color w:val="FF0000"/>
          <w:sz w:val="32"/>
          <w:szCs w:val="32"/>
        </w:rPr>
        <w:t xml:space="preserve">Mistrovství UNITOP ČR, </w:t>
      </w:r>
      <w:r w:rsidRPr="008F10A0">
        <w:rPr>
          <w:rFonts w:ascii="Trebuchet MS" w:hAnsi="Trebuchet MS"/>
          <w:color w:val="FF0000"/>
          <w:sz w:val="32"/>
          <w:szCs w:val="32"/>
          <w:shd w:val="clear" w:color="auto" w:fill="FFFFFF"/>
        </w:rPr>
        <w:t>Přebor HZS ČR, PČR a MV</w:t>
      </w:r>
    </w:p>
    <w:p w:rsidR="00C26EAF" w:rsidRPr="008F10A0" w:rsidRDefault="00C26EAF" w:rsidP="008F10A0">
      <w:pPr>
        <w:jc w:val="center"/>
        <w:rPr>
          <w:rFonts w:ascii="Trebuchet MS" w:hAnsi="Trebuchet MS"/>
          <w:color w:val="FF0000"/>
          <w:sz w:val="32"/>
          <w:szCs w:val="32"/>
        </w:rPr>
      </w:pPr>
      <w:r w:rsidRPr="008F10A0">
        <w:rPr>
          <w:rFonts w:ascii="Trebuchet MS" w:hAnsi="Trebuchet MS"/>
          <w:color w:val="FF0000"/>
          <w:sz w:val="32"/>
          <w:szCs w:val="32"/>
        </w:rPr>
        <w:t>v orientačním běhu pro rok 2020</w:t>
      </w:r>
    </w:p>
    <w:p w:rsidR="00C26EAF" w:rsidRDefault="00C26EAF" w:rsidP="00126B29">
      <w:pPr>
        <w:jc w:val="center"/>
        <w:rPr>
          <w:b/>
        </w:rPr>
      </w:pPr>
    </w:p>
    <w:p w:rsidR="00C26EAF" w:rsidRPr="008F10A0" w:rsidRDefault="00C26EAF" w:rsidP="008F10A0">
      <w:pPr>
        <w:jc w:val="both"/>
        <w:rPr>
          <w:rFonts w:ascii="Trebuchet MS" w:hAnsi="Trebuchet MS"/>
          <w:b/>
        </w:rPr>
      </w:pPr>
      <w:r w:rsidRPr="008F10A0">
        <w:rPr>
          <w:rFonts w:ascii="Trebuchet MS" w:hAnsi="Trebuchet MS"/>
          <w:b/>
        </w:rPr>
        <w:t xml:space="preserve">Mistrovství složek IZS ČR v orientačním běhu pro rok 2020 je otevřený závod pro všechny   zaměstnance IZS, členy UNITOP ČR, zahraniční hosty (SRN), studenty (PČR, HZS, AČR)  </w:t>
      </w:r>
    </w:p>
    <w:p w:rsidR="00C26EAF" w:rsidRPr="008F10A0" w:rsidRDefault="00C26EAF" w:rsidP="008F10A0">
      <w:pPr>
        <w:jc w:val="both"/>
        <w:rPr>
          <w:rFonts w:ascii="Trebuchet MS" w:hAnsi="Trebuchet MS"/>
          <w:b/>
        </w:rPr>
      </w:pPr>
    </w:p>
    <w:p w:rsidR="00C26EAF" w:rsidRPr="008F10A0" w:rsidRDefault="00C26EAF" w:rsidP="008F10A0">
      <w:pPr>
        <w:jc w:val="both"/>
        <w:rPr>
          <w:rFonts w:ascii="Trebuchet MS" w:hAnsi="Trebuchet MS"/>
          <w:b/>
        </w:rPr>
      </w:pPr>
      <w:r w:rsidRPr="008F10A0">
        <w:rPr>
          <w:rFonts w:ascii="Trebuchet MS" w:hAnsi="Trebuchet MS"/>
          <w:b/>
        </w:rPr>
        <w:t>Záštitu nad mistrovstvím UNITOP ČR v orientačním běhu převzal radní Jihočeského kraje a starosta města Lišov Bc. Jiří Švec</w:t>
      </w:r>
    </w:p>
    <w:p w:rsidR="00C26EAF" w:rsidRDefault="00C26EAF" w:rsidP="00126B29"/>
    <w:p w:rsidR="00C26EAF" w:rsidRPr="008F10A0" w:rsidRDefault="00C26EAF" w:rsidP="008F10A0">
      <w:pPr>
        <w:ind w:left="1276" w:hanging="1276"/>
        <w:jc w:val="both"/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Pořadatel:</w:t>
      </w:r>
      <w:r>
        <w:rPr>
          <w:rFonts w:ascii="Trebuchet MS" w:hAnsi="Trebuchet MS"/>
        </w:rPr>
        <w:t xml:space="preserve">Krajské ředitelství policie Jihočeského kraje, </w:t>
      </w:r>
      <w:r w:rsidRPr="008F10A0">
        <w:rPr>
          <w:rFonts w:ascii="Trebuchet MS" w:hAnsi="Trebuchet MS"/>
        </w:rPr>
        <w:t>UNITOP ČR, Sportovní klubpolicie České Budějovice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Datum konání:</w:t>
      </w:r>
      <w:r w:rsidRPr="008F10A0">
        <w:rPr>
          <w:rFonts w:ascii="Trebuchet MS" w:hAnsi="Trebuchet MS"/>
        </w:rPr>
        <w:t xml:space="preserve"> 9. září – 10. září 2020 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Místo konání:</w:t>
      </w:r>
      <w:r w:rsidRPr="008F10A0">
        <w:rPr>
          <w:rFonts w:ascii="Trebuchet MS" w:hAnsi="Trebuchet MS"/>
        </w:rPr>
        <w:t xml:space="preserve"> České Budějovice</w:t>
      </w:r>
      <w:r>
        <w:rPr>
          <w:rFonts w:ascii="Trebuchet MS" w:hAnsi="Trebuchet MS"/>
        </w:rPr>
        <w:t>;</w:t>
      </w:r>
      <w:r w:rsidRPr="008F10A0">
        <w:rPr>
          <w:rFonts w:ascii="Trebuchet MS" w:hAnsi="Trebuchet MS"/>
        </w:rPr>
        <w:t xml:space="preserve"> Lišov</w:t>
      </w:r>
      <w:r>
        <w:rPr>
          <w:rFonts w:ascii="Trebuchet MS" w:hAnsi="Trebuchet MS"/>
        </w:rPr>
        <w:t>,</w:t>
      </w:r>
      <w:r w:rsidRPr="008F10A0">
        <w:rPr>
          <w:rFonts w:ascii="Trebuchet MS" w:hAnsi="Trebuchet MS"/>
        </w:rPr>
        <w:t xml:space="preserve"> místní část</w:t>
      </w:r>
      <w:r>
        <w:rPr>
          <w:rFonts w:ascii="Trebuchet MS" w:hAnsi="Trebuchet MS"/>
        </w:rPr>
        <w:t>i</w:t>
      </w:r>
      <w:r w:rsidRPr="008F10A0">
        <w:rPr>
          <w:rFonts w:ascii="Trebuchet MS" w:hAnsi="Trebuchet MS"/>
        </w:rPr>
        <w:t>Klauda</w:t>
      </w:r>
      <w:r>
        <w:rPr>
          <w:rFonts w:ascii="Trebuchet MS" w:hAnsi="Trebuchet MS"/>
        </w:rPr>
        <w:t xml:space="preserve"> a</w:t>
      </w:r>
      <w:r w:rsidRPr="008F10A0">
        <w:rPr>
          <w:rFonts w:ascii="Trebuchet MS" w:hAnsi="Trebuchet MS"/>
        </w:rPr>
        <w:t xml:space="preserve"> Slabce</w:t>
      </w:r>
    </w:p>
    <w:p w:rsidR="00C26EAF" w:rsidRPr="008F10A0" w:rsidRDefault="00C26EAF" w:rsidP="00126B29">
      <w:pPr>
        <w:ind w:left="1134" w:hanging="1134"/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Ředitel mistrovství</w:t>
      </w:r>
      <w:r w:rsidRPr="008F10A0">
        <w:rPr>
          <w:rFonts w:ascii="Trebuchet MS" w:hAnsi="Trebuchet MS"/>
        </w:rPr>
        <w:t>: brig. gen. Mgr. Bc. Luděk Procházka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Hlavní rozhodčí</w:t>
      </w:r>
      <w:r w:rsidRPr="008F10A0">
        <w:rPr>
          <w:rFonts w:ascii="Trebuchet MS" w:hAnsi="Trebuchet MS"/>
        </w:rPr>
        <w:t>: Filip Hulec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Default="00C26EAF" w:rsidP="008F10A0">
      <w:pPr>
        <w:ind w:left="2552" w:hanging="2552"/>
        <w:jc w:val="both"/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Organizační zajištění</w:t>
      </w:r>
      <w:r w:rsidRPr="008F10A0">
        <w:rPr>
          <w:rFonts w:ascii="Trebuchet MS" w:hAnsi="Trebuchet MS"/>
        </w:rPr>
        <w:t>:Blabla Zdeněk, školní policejní středisko, oddělení tisku a prevence,účelové zařízení Lišov-Slabec, Sportovní klub policie České Budějovice</w:t>
      </w:r>
    </w:p>
    <w:p w:rsidR="00C26EAF" w:rsidRPr="008F10A0" w:rsidRDefault="00C26EAF" w:rsidP="008F10A0">
      <w:pPr>
        <w:ind w:left="2694" w:hanging="2694"/>
        <w:jc w:val="both"/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Startovné:</w:t>
      </w:r>
      <w:r w:rsidRPr="008F10A0">
        <w:rPr>
          <w:rFonts w:ascii="Trebuchet MS" w:hAnsi="Trebuchet MS"/>
        </w:rPr>
        <w:t xml:space="preserve"> 600,- Kč</w:t>
      </w:r>
    </w:p>
    <w:p w:rsidR="00C26EAF" w:rsidRPr="008F10A0" w:rsidRDefault="00C26EAF" w:rsidP="00126B29">
      <w:pPr>
        <w:ind w:left="1843" w:hanging="1843"/>
        <w:rPr>
          <w:rFonts w:ascii="Trebuchet MS" w:hAnsi="Trebuchet MS"/>
        </w:rPr>
      </w:pPr>
    </w:p>
    <w:p w:rsidR="00C26EAF" w:rsidRPr="008F10A0" w:rsidRDefault="00C26EAF" w:rsidP="00126B29">
      <w:pPr>
        <w:ind w:left="1843" w:hanging="1843"/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Strava:</w:t>
      </w:r>
      <w:r w:rsidRPr="008F10A0">
        <w:rPr>
          <w:rFonts w:ascii="Trebuchet MS" w:hAnsi="Trebuchet MS"/>
        </w:rPr>
        <w:t xml:space="preserve"> zajištěna pořadatelem</w:t>
      </w:r>
    </w:p>
    <w:p w:rsidR="00C26EAF" w:rsidRPr="008F10A0" w:rsidRDefault="00C26EAF" w:rsidP="00126B29">
      <w:pPr>
        <w:ind w:left="1843" w:hanging="1843"/>
        <w:rPr>
          <w:rFonts w:ascii="Trebuchet MS" w:hAnsi="Trebuchet MS"/>
        </w:rPr>
      </w:pPr>
    </w:p>
    <w:p w:rsidR="00C26EAF" w:rsidRPr="008F10A0" w:rsidRDefault="00C26EAF" w:rsidP="00A929E0">
      <w:pPr>
        <w:ind w:left="1134" w:hanging="1134"/>
        <w:jc w:val="both"/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Doprava:</w:t>
      </w:r>
      <w:r w:rsidRPr="008F10A0">
        <w:rPr>
          <w:rFonts w:ascii="Trebuchet MS" w:hAnsi="Trebuchet MS"/>
        </w:rPr>
        <w:t xml:space="preserve"> zajistí vysílající organizační článek, soukromé vozidlo, možno</w:t>
      </w:r>
      <w:r>
        <w:rPr>
          <w:rFonts w:ascii="Trebuchet MS" w:hAnsi="Trebuchet MS"/>
        </w:rPr>
        <w:t xml:space="preserve">st </w:t>
      </w:r>
      <w:r w:rsidRPr="008F10A0">
        <w:rPr>
          <w:rFonts w:ascii="Trebuchet MS" w:hAnsi="Trebuchet MS"/>
        </w:rPr>
        <w:t>proplacení kluby</w:t>
      </w:r>
    </w:p>
    <w:p w:rsidR="00C26EAF" w:rsidRPr="008F10A0" w:rsidRDefault="00C26EAF" w:rsidP="00126B29">
      <w:pPr>
        <w:ind w:left="1843" w:hanging="1843"/>
        <w:rPr>
          <w:rFonts w:ascii="Trebuchet MS" w:hAnsi="Trebuchet MS"/>
        </w:rPr>
      </w:pPr>
    </w:p>
    <w:p w:rsidR="00C26EAF" w:rsidRDefault="00C26EAF" w:rsidP="00467C50">
      <w:pPr>
        <w:ind w:left="4111" w:hanging="4111"/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Přihlášky</w:t>
      </w:r>
      <w:r w:rsidRPr="008F10A0">
        <w:rPr>
          <w:rFonts w:ascii="Trebuchet MS" w:hAnsi="Trebuchet MS"/>
        </w:rPr>
        <w:t xml:space="preserve">: </w:t>
      </w:r>
      <w:r>
        <w:rPr>
          <w:rFonts w:ascii="Trebuchet MS" w:hAnsi="Trebuchet MS"/>
        </w:rPr>
        <w:t xml:space="preserve">pomocí formulářů Google–závod jednotlivců: </w:t>
      </w:r>
      <w:hyperlink r:id="rId7" w:history="1">
        <w:r w:rsidRPr="00467C50">
          <w:rPr>
            <w:rStyle w:val="Hyperlink"/>
            <w:rFonts w:ascii="Trebuchet MS" w:hAnsi="Trebuchet MS"/>
          </w:rPr>
          <w:t>https://forms.gle/tSyvFT48GBWB9AuPA</w:t>
        </w:r>
      </w:hyperlink>
    </w:p>
    <w:p w:rsidR="00C26EAF" w:rsidRDefault="00C26EAF" w:rsidP="00301154">
      <w:pPr>
        <w:pStyle w:val="ListParagraph"/>
        <w:ind w:left="4111"/>
        <w:rPr>
          <w:rFonts w:ascii="Trebuchet MS" w:hAnsi="Trebuchet MS"/>
        </w:rPr>
      </w:pPr>
      <w:r>
        <w:rPr>
          <w:rFonts w:ascii="Trebuchet MS" w:hAnsi="Trebuchet MS"/>
        </w:rPr>
        <w:t xml:space="preserve">závod štafet: </w:t>
      </w:r>
      <w:hyperlink r:id="rId8" w:history="1">
        <w:r w:rsidRPr="00A929E0">
          <w:rPr>
            <w:rStyle w:val="Hyperlink"/>
            <w:rFonts w:ascii="Trebuchet MS" w:hAnsi="Trebuchet MS"/>
          </w:rPr>
          <w:t>https://forms.gle/UXzDyKQXUqN2VNGy5</w:t>
        </w:r>
      </w:hyperlink>
    </w:p>
    <w:p w:rsidR="00C26EAF" w:rsidRDefault="00C26EAF" w:rsidP="00301154">
      <w:pPr>
        <w:pStyle w:val="ListParagraph"/>
        <w:ind w:left="4111"/>
        <w:rPr>
          <w:rFonts w:ascii="Trebuchet MS" w:hAnsi="Trebuchet MS"/>
        </w:rPr>
      </w:pPr>
    </w:p>
    <w:p w:rsidR="00C26EAF" w:rsidRPr="00FB47DF" w:rsidRDefault="00C26EAF" w:rsidP="00A929E0">
      <w:pPr>
        <w:pStyle w:val="ListParagraph"/>
        <w:ind w:left="1134"/>
        <w:rPr>
          <w:rFonts w:ascii="Trebuchet MS" w:hAnsi="Trebuchet MS"/>
          <w:b/>
          <w:bCs/>
          <w:color w:val="auto"/>
        </w:rPr>
      </w:pPr>
      <w:r w:rsidRPr="00FB47DF">
        <w:rPr>
          <w:rFonts w:ascii="Trebuchet MS" w:hAnsi="Trebuchet MS"/>
          <w:b/>
          <w:bCs/>
          <w:color w:val="auto"/>
        </w:rPr>
        <w:t>do pátku 14. srpna 2020</w:t>
      </w:r>
    </w:p>
    <w:p w:rsidR="00C26EAF" w:rsidRPr="00FB47DF" w:rsidRDefault="00C26EAF" w:rsidP="00A929E0">
      <w:pPr>
        <w:pStyle w:val="ListParagraph"/>
        <w:ind w:left="1134"/>
        <w:rPr>
          <w:rFonts w:ascii="Trebuchet MS" w:hAnsi="Trebuchet MS"/>
          <w:color w:val="auto"/>
        </w:rPr>
      </w:pPr>
    </w:p>
    <w:p w:rsidR="00C26EAF" w:rsidRDefault="00C26EAF" w:rsidP="00A929E0">
      <w:pPr>
        <w:pStyle w:val="ListParagraph"/>
        <w:ind w:left="1134"/>
        <w:rPr>
          <w:rFonts w:ascii="Trebuchet MS" w:hAnsi="Trebuchet MS"/>
          <w:color w:val="auto"/>
        </w:rPr>
      </w:pPr>
      <w:r w:rsidRPr="00467C50">
        <w:rPr>
          <w:rFonts w:ascii="Trebuchet MS" w:hAnsi="Trebuchet MS"/>
          <w:color w:val="auto"/>
        </w:rPr>
        <w:t>Součástí přihlášky jednotlivců je i přihláška ubytování a stravování</w:t>
      </w:r>
      <w:r>
        <w:rPr>
          <w:rFonts w:ascii="Trebuchet MS" w:hAnsi="Trebuchet MS"/>
          <w:color w:val="auto"/>
        </w:rPr>
        <w:t>.</w:t>
      </w:r>
    </w:p>
    <w:p w:rsidR="00C26EAF" w:rsidRPr="00467C50" w:rsidRDefault="00C26EAF" w:rsidP="00A929E0">
      <w:pPr>
        <w:pStyle w:val="ListParagraph"/>
        <w:ind w:left="1134"/>
        <w:rPr>
          <w:rFonts w:ascii="Trebuchet MS" w:hAnsi="Trebuchet MS"/>
          <w:color w:val="auto"/>
        </w:rPr>
      </w:pPr>
    </w:p>
    <w:p w:rsidR="00C26EAF" w:rsidRPr="00301154" w:rsidRDefault="00C26EAF" w:rsidP="00A929E0">
      <w:pPr>
        <w:pStyle w:val="ListParagraph"/>
        <w:ind w:left="1134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Přihlašte se do štafet v základním termínu včetně zadání soupisky </w:t>
      </w:r>
      <w:r w:rsidRPr="00FB47DF">
        <w:rPr>
          <w:rFonts w:ascii="Trebuchet MS" w:hAnsi="Trebuchet MS"/>
          <w:b/>
          <w:bCs/>
        </w:rPr>
        <w:t xml:space="preserve">v přihláškovém systému. </w:t>
      </w:r>
      <w:r>
        <w:rPr>
          <w:rFonts w:ascii="Trebuchet MS" w:hAnsi="Trebuchet MS"/>
        </w:rPr>
        <w:t xml:space="preserve">Nebude-li to možné, doplňte soupisku co nejdříve na e-mail </w:t>
      </w:r>
      <w:hyperlink r:id="rId9" w:history="1">
        <w:r w:rsidRPr="00B25961">
          <w:rPr>
            <w:rStyle w:val="Hyperlink"/>
            <w:rFonts w:ascii="Trebuchet MS" w:hAnsi="Trebuchet MS"/>
          </w:rPr>
          <w:t>filip.hulec@seznam.cz</w:t>
        </w:r>
      </w:hyperlink>
      <w:r>
        <w:rPr>
          <w:rFonts w:ascii="Trebuchet MS" w:hAnsi="Trebuchet MS"/>
        </w:rPr>
        <w:t xml:space="preserve"> (uveďte kategorii, pojmenování vaší štafety, jména závodníků na jednotlivých úsecích a jejich SI čipy) nejpozději do 9. září 17:30. </w:t>
      </w:r>
    </w:p>
    <w:p w:rsidR="00C26EAF" w:rsidRPr="008F10A0" w:rsidRDefault="00C26EAF" w:rsidP="00126B29">
      <w:pPr>
        <w:ind w:left="1843" w:hanging="1843"/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Informace</w:t>
      </w:r>
      <w:r w:rsidRPr="008F10A0">
        <w:rPr>
          <w:rFonts w:ascii="Trebuchet MS" w:hAnsi="Trebuchet MS"/>
        </w:rPr>
        <w:t>: Blabla Zdeněk – tel. +420 603 946</w:t>
      </w:r>
      <w:r>
        <w:rPr>
          <w:rFonts w:ascii="Trebuchet MS" w:hAnsi="Trebuchet MS"/>
        </w:rPr>
        <w:t> </w:t>
      </w:r>
      <w:r w:rsidRPr="008F10A0">
        <w:rPr>
          <w:rFonts w:ascii="Trebuchet MS" w:hAnsi="Trebuchet MS"/>
        </w:rPr>
        <w:t>589</w:t>
      </w:r>
      <w:r>
        <w:rPr>
          <w:rFonts w:ascii="Trebuchet MS" w:hAnsi="Trebuchet MS"/>
        </w:rPr>
        <w:t xml:space="preserve">, </w:t>
      </w:r>
      <w:hyperlink r:id="rId10" w:history="1">
        <w:r w:rsidRPr="00A929E0">
          <w:rPr>
            <w:rStyle w:val="Hyperlink"/>
            <w:rFonts w:ascii="Trebuchet MS" w:hAnsi="Trebuchet MS"/>
          </w:rPr>
          <w:t>blabla.zdenek@gmail.com</w:t>
        </w:r>
      </w:hyperlink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Mapa</w:t>
      </w:r>
      <w:r w:rsidRPr="008F10A0">
        <w:rPr>
          <w:rFonts w:ascii="Trebuchet MS" w:hAnsi="Trebuchet MS"/>
        </w:rPr>
        <w:t>:</w:t>
      </w:r>
      <w:r w:rsidRPr="008F10A0">
        <w:rPr>
          <w:rFonts w:ascii="Trebuchet MS" w:hAnsi="Trebuchet MS"/>
        </w:rPr>
        <w:tab/>
        <w:t>závod jednotlivců – Větrník, 1:10 000, ekv. 5m, stav jaro 2019, ISOM 2017</w:t>
      </w:r>
      <w:r>
        <w:rPr>
          <w:rFonts w:ascii="Trebuchet MS" w:hAnsi="Trebuchet MS"/>
        </w:rPr>
        <w:t>-2</w:t>
      </w:r>
    </w:p>
    <w:p w:rsidR="00C26EAF" w:rsidRPr="008F10A0" w:rsidRDefault="00C26EAF" w:rsidP="00126B29">
      <w:pPr>
        <w:ind w:firstLine="708"/>
        <w:rPr>
          <w:rFonts w:ascii="Trebuchet MS" w:hAnsi="Trebuchet MS"/>
        </w:rPr>
      </w:pPr>
      <w:r w:rsidRPr="008F10A0">
        <w:rPr>
          <w:rFonts w:ascii="Trebuchet MS" w:hAnsi="Trebuchet MS"/>
        </w:rPr>
        <w:t>závod štafet – Slabce, 1:10 000, ekv. 5m, stav léto 2020, ISOM 2017</w:t>
      </w:r>
      <w:r>
        <w:rPr>
          <w:rFonts w:ascii="Trebuchet MS" w:hAnsi="Trebuchet MS"/>
        </w:rPr>
        <w:t>-2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D72040">
      <w:pPr>
        <w:ind w:left="1701" w:hanging="1701"/>
        <w:jc w:val="both"/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Systém ražení</w:t>
      </w:r>
      <w:r w:rsidRPr="008F10A0">
        <w:rPr>
          <w:rFonts w:ascii="Trebuchet MS" w:hAnsi="Trebuchet MS"/>
        </w:rPr>
        <w:t>:Sportident, kontaktní ražení, jeden čip není možné použít v závodě       dvakrát</w:t>
      </w:r>
      <w:r>
        <w:rPr>
          <w:rFonts w:ascii="Trebuchet MS" w:hAnsi="Trebuchet MS"/>
        </w:rPr>
        <w:t xml:space="preserve">. </w:t>
      </w:r>
      <w:r w:rsidRPr="008F10A0">
        <w:rPr>
          <w:rFonts w:ascii="Trebuchet MS" w:hAnsi="Trebuchet MS"/>
        </w:rPr>
        <w:t>Požadavky na zapůjčení čipu uvádějte v přihláškovém formuláři.</w:t>
      </w:r>
    </w:p>
    <w:p w:rsidR="00C26EAF" w:rsidRPr="008F10A0" w:rsidRDefault="00C26EAF" w:rsidP="00126B29">
      <w:pPr>
        <w:ind w:left="708" w:firstLine="708"/>
        <w:rPr>
          <w:rFonts w:ascii="Trebuchet MS" w:hAnsi="Trebuchet MS"/>
        </w:rPr>
      </w:pPr>
    </w:p>
    <w:p w:rsidR="00C26EAF" w:rsidRPr="008F10A0" w:rsidRDefault="00C26EAF" w:rsidP="00D72040">
      <w:pPr>
        <w:ind w:left="851" w:hanging="851"/>
        <w:jc w:val="both"/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Terén:</w:t>
      </w:r>
      <w:r w:rsidRPr="008F10A0">
        <w:rPr>
          <w:rFonts w:ascii="Trebuchet MS" w:hAnsi="Trebuchet MS"/>
        </w:rPr>
        <w:t xml:space="preserve"> Středoevropský terén, středně hustá síť cest, místy oblasti se sníženou průběžností.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Druh závodů:</w:t>
      </w:r>
      <w:r w:rsidRPr="008F10A0">
        <w:rPr>
          <w:rFonts w:ascii="Trebuchet MS" w:hAnsi="Trebuchet MS"/>
        </w:rPr>
        <w:t>9.9.2020 – denní závod jednotlivců na klasické trati</w:t>
      </w:r>
    </w:p>
    <w:p w:rsidR="00C26EAF" w:rsidRPr="008F10A0" w:rsidRDefault="00C26EAF" w:rsidP="00126B29">
      <w:pPr>
        <w:ind w:left="708" w:firstLine="708"/>
        <w:rPr>
          <w:rFonts w:ascii="Trebuchet MS" w:hAnsi="Trebuchet MS"/>
        </w:rPr>
      </w:pPr>
      <w:r w:rsidRPr="008F10A0">
        <w:rPr>
          <w:rFonts w:ascii="Trebuchet MS" w:hAnsi="Trebuchet MS"/>
        </w:rPr>
        <w:t>10.9.2020 – závod štafet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467C50" w:rsidRDefault="00C26EAF" w:rsidP="00301154">
      <w:pPr>
        <w:ind w:left="1560" w:hanging="1560"/>
        <w:jc w:val="both"/>
        <w:rPr>
          <w:rFonts w:ascii="Trebuchet MS" w:hAnsi="Trebuchet MS"/>
          <w:color w:val="FF0000"/>
        </w:rPr>
      </w:pPr>
      <w:r w:rsidRPr="008F10A0">
        <w:rPr>
          <w:rFonts w:ascii="Trebuchet MS" w:hAnsi="Trebuchet MS"/>
          <w:b/>
        </w:rPr>
        <w:t>Prezentace:</w:t>
      </w:r>
      <w:r w:rsidRPr="008F10A0">
        <w:rPr>
          <w:rFonts w:ascii="Trebuchet MS" w:hAnsi="Trebuchet MS"/>
        </w:rPr>
        <w:t xml:space="preserve">9.9.2020 do 11.00 hod. </w:t>
      </w:r>
      <w:r w:rsidRPr="00FB47DF">
        <w:rPr>
          <w:rFonts w:ascii="Trebuchet MS" w:hAnsi="Trebuchet MS"/>
          <w:b/>
          <w:bCs/>
          <w:color w:val="auto"/>
        </w:rPr>
        <w:t>Místa shromaždiště budou upřesněna na webu závodu:</w:t>
      </w:r>
      <w:hyperlink r:id="rId11" w:history="1">
        <w:r w:rsidRPr="00113CF3">
          <w:rPr>
            <w:rStyle w:val="Hyperlink"/>
            <w:rFonts w:ascii="Trebuchet MS" w:hAnsi="Trebuchet MS"/>
          </w:rPr>
          <w:t>pcb.wgz.cz/rubriky/poradame-2020/mistrovstvi-republiky-pcr-a-hzs</w:t>
        </w:r>
      </w:hyperlink>
    </w:p>
    <w:p w:rsidR="00C26EAF" w:rsidRPr="008F10A0" w:rsidRDefault="00C26EAF" w:rsidP="00126B29">
      <w:pPr>
        <w:rPr>
          <w:rFonts w:ascii="Trebuchet MS" w:hAnsi="Trebuchet MS"/>
          <w:color w:val="FF0000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Kategorie závodu jednotlivců:</w:t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muži PČR,ostatní MVdo 40 let včetně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P1</w:t>
      </w:r>
    </w:p>
    <w:p w:rsidR="00C26EAF" w:rsidRPr="008F10A0" w:rsidRDefault="00C26EAF" w:rsidP="00301154">
      <w:pPr>
        <w:ind w:left="3600"/>
        <w:rPr>
          <w:rFonts w:ascii="Trebuchet MS" w:hAnsi="Trebuchet MS"/>
        </w:rPr>
      </w:pPr>
      <w:r w:rsidRPr="008F10A0">
        <w:rPr>
          <w:rFonts w:ascii="Trebuchet MS" w:hAnsi="Trebuchet MS"/>
        </w:rPr>
        <w:t>muži PČR,ostatní MV do 50 let včetně</w:t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P2</w:t>
      </w:r>
    </w:p>
    <w:p w:rsidR="00C26EAF" w:rsidRPr="008F10A0" w:rsidRDefault="00C26EAF" w:rsidP="00301154">
      <w:pPr>
        <w:ind w:left="3600" w:firstLine="15"/>
        <w:rPr>
          <w:rFonts w:ascii="Trebuchet MS" w:hAnsi="Trebuchet MS"/>
        </w:rPr>
      </w:pPr>
      <w:r w:rsidRPr="008F10A0">
        <w:rPr>
          <w:rFonts w:ascii="Trebuchet MS" w:hAnsi="Trebuchet MS"/>
        </w:rPr>
        <w:t xml:space="preserve">muži PČR,ostatní MV,veteráninad 50 let     </w:t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P3 muži HZSdo 40 let včetně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H1</w:t>
      </w:r>
    </w:p>
    <w:p w:rsidR="00C26EAF" w:rsidRPr="008F10A0" w:rsidRDefault="00C26EAF" w:rsidP="00301154">
      <w:pPr>
        <w:ind w:left="2880" w:firstLine="720"/>
        <w:rPr>
          <w:rFonts w:ascii="Trebuchet MS" w:hAnsi="Trebuchet MS"/>
        </w:rPr>
      </w:pPr>
      <w:r w:rsidRPr="008F10A0">
        <w:rPr>
          <w:rFonts w:ascii="Trebuchet MS" w:hAnsi="Trebuchet MS"/>
        </w:rPr>
        <w:t xml:space="preserve">muži HZS do 50 let včetně   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H2</w:t>
      </w:r>
    </w:p>
    <w:p w:rsidR="00C26EAF" w:rsidRPr="008F10A0" w:rsidRDefault="00C26EAF" w:rsidP="00301154">
      <w:pPr>
        <w:ind w:left="2880" w:firstLine="720"/>
        <w:rPr>
          <w:rFonts w:ascii="Trebuchet MS" w:hAnsi="Trebuchet MS"/>
        </w:rPr>
      </w:pPr>
      <w:r w:rsidRPr="008F10A0">
        <w:rPr>
          <w:rFonts w:ascii="Trebuchet MS" w:hAnsi="Trebuchet MS"/>
        </w:rPr>
        <w:t>muži HZS,veteráni nad 50 let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H3</w:t>
      </w:r>
    </w:p>
    <w:p w:rsidR="00C26EAF" w:rsidRPr="008F10A0" w:rsidRDefault="00C26EAF" w:rsidP="00301154">
      <w:pPr>
        <w:ind w:left="2880" w:firstLine="720"/>
        <w:rPr>
          <w:rFonts w:ascii="Trebuchet MS" w:hAnsi="Trebuchet MS"/>
        </w:rPr>
      </w:pPr>
      <w:r w:rsidRPr="008F10A0">
        <w:rPr>
          <w:rFonts w:ascii="Trebuchet MS" w:hAnsi="Trebuchet MS"/>
        </w:rPr>
        <w:t xml:space="preserve">ženy PČR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PZ</w:t>
      </w:r>
    </w:p>
    <w:p w:rsidR="00C26EAF" w:rsidRPr="008F10A0" w:rsidRDefault="00C26EAF" w:rsidP="00301154">
      <w:pPr>
        <w:ind w:left="2880" w:firstLine="720"/>
        <w:rPr>
          <w:rFonts w:ascii="Trebuchet MS" w:hAnsi="Trebuchet MS"/>
        </w:rPr>
      </w:pPr>
      <w:r w:rsidRPr="008F10A0">
        <w:rPr>
          <w:rFonts w:ascii="Trebuchet MS" w:hAnsi="Trebuchet MS"/>
        </w:rPr>
        <w:t xml:space="preserve">ženy HZS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HZ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</w:rPr>
        <w:t>Kategorie závodů štafet</w:t>
      </w:r>
      <w:r w:rsidRPr="008F10A0">
        <w:rPr>
          <w:rFonts w:ascii="Trebuchet MS" w:hAnsi="Trebuchet MS"/>
        </w:rPr>
        <w:t>:</w:t>
      </w:r>
      <w:r>
        <w:rPr>
          <w:rFonts w:ascii="Trebuchet MS" w:hAnsi="Trebuchet MS"/>
        </w:rPr>
        <w:tab/>
      </w:r>
      <w:r w:rsidRPr="008F10A0">
        <w:rPr>
          <w:rFonts w:ascii="Trebuchet MS" w:hAnsi="Trebuchet MS"/>
        </w:rPr>
        <w:t>muži PČR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PM</w:t>
      </w:r>
    </w:p>
    <w:p w:rsidR="00C26EAF" w:rsidRDefault="00C26EAF" w:rsidP="00301154">
      <w:pPr>
        <w:ind w:left="2160" w:firstLine="720"/>
        <w:rPr>
          <w:rFonts w:ascii="Trebuchet MS" w:hAnsi="Trebuchet MS"/>
        </w:rPr>
      </w:pPr>
      <w:r w:rsidRPr="008F10A0">
        <w:rPr>
          <w:rFonts w:ascii="Trebuchet MS" w:hAnsi="Trebuchet MS"/>
        </w:rPr>
        <w:t>muži HZS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HM</w:t>
      </w:r>
    </w:p>
    <w:p w:rsidR="00C26EAF" w:rsidRPr="008F10A0" w:rsidRDefault="00C26EAF" w:rsidP="00301154">
      <w:pPr>
        <w:ind w:left="2160" w:firstLine="720"/>
        <w:rPr>
          <w:rFonts w:ascii="Trebuchet MS" w:hAnsi="Trebuchet MS"/>
        </w:rPr>
      </w:pPr>
      <w:r w:rsidRPr="008F10A0">
        <w:rPr>
          <w:rFonts w:ascii="Trebuchet MS" w:hAnsi="Trebuchet MS"/>
        </w:rPr>
        <w:t>ženy PČR+HZS,ostatní ženy MV</w:t>
      </w:r>
      <w:r>
        <w:rPr>
          <w:rFonts w:ascii="Trebuchet MS" w:hAnsi="Trebuchet MS"/>
        </w:rPr>
        <w:tab/>
        <w:t>Z</w:t>
      </w:r>
    </w:p>
    <w:p w:rsidR="00C26EAF" w:rsidRPr="008F10A0" w:rsidRDefault="00C26EAF" w:rsidP="00301154">
      <w:pPr>
        <w:ind w:left="2160" w:firstLine="720"/>
        <w:rPr>
          <w:rFonts w:ascii="Trebuchet MS" w:hAnsi="Trebuchet MS"/>
        </w:rPr>
      </w:pPr>
      <w:r w:rsidRPr="008F10A0">
        <w:rPr>
          <w:rFonts w:ascii="Trebuchet MS" w:hAnsi="Trebuchet MS"/>
        </w:rPr>
        <w:t>MIX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MIX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301154">
      <w:pPr>
        <w:jc w:val="both"/>
        <w:rPr>
          <w:rFonts w:ascii="Trebuchet MS" w:hAnsi="Trebuchet MS"/>
        </w:rPr>
      </w:pPr>
      <w:r w:rsidRPr="008F10A0">
        <w:rPr>
          <w:rFonts w:ascii="Trebuchet MS" w:hAnsi="Trebuchet MS"/>
        </w:rPr>
        <w:t>u kategorií P1 – P3, H1 – H3, PZ a HZ bude vyžadováno předložení služebního průkazu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301154">
      <w:pPr>
        <w:jc w:val="both"/>
        <w:rPr>
          <w:rFonts w:ascii="Trebuchet MS" w:hAnsi="Trebuchet MS"/>
          <w:b/>
        </w:rPr>
      </w:pPr>
      <w:r w:rsidRPr="008F10A0">
        <w:rPr>
          <w:rFonts w:ascii="Trebuchet MS" w:hAnsi="Trebuchet MS"/>
          <w:b/>
        </w:rPr>
        <w:t>Pořadatel si vyhrazuje právo, že v případě nenaplnění dostatečného počtu závodníků v kategoriích budou kategorie adekvátně sloučeny.</w:t>
      </w:r>
    </w:p>
    <w:p w:rsidR="00C26EAF" w:rsidRPr="008F10A0" w:rsidRDefault="00C26EAF" w:rsidP="00126B29">
      <w:pPr>
        <w:rPr>
          <w:rFonts w:ascii="Trebuchet MS" w:hAnsi="Trebuchet MS"/>
          <w:b/>
        </w:rPr>
      </w:pPr>
    </w:p>
    <w:p w:rsidR="00C26EAF" w:rsidRPr="00FB47DF" w:rsidRDefault="00C26EAF" w:rsidP="00126B29">
      <w:pPr>
        <w:rPr>
          <w:rFonts w:ascii="Trebuchet MS" w:hAnsi="Trebuchet MS"/>
          <w:b/>
          <w:bCs/>
        </w:rPr>
      </w:pPr>
      <w:r w:rsidRPr="00FB47DF">
        <w:rPr>
          <w:rFonts w:ascii="Trebuchet MS" w:hAnsi="Trebuchet MS"/>
          <w:b/>
          <w:bCs/>
        </w:rPr>
        <w:t>Pořadatel nazajišťuje zápůjčku buzol!</w:t>
      </w:r>
    </w:p>
    <w:p w:rsidR="00C26EAF" w:rsidRDefault="00C26EAF" w:rsidP="00126B29">
      <w:pPr>
        <w:rPr>
          <w:rFonts w:ascii="Trebuchet MS" w:hAnsi="Trebuchet MS"/>
        </w:rPr>
      </w:pPr>
    </w:p>
    <w:p w:rsidR="00C26EAF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Č</w:t>
      </w:r>
      <w:r w:rsidRPr="008F10A0">
        <w:rPr>
          <w:rFonts w:ascii="Trebuchet MS" w:hAnsi="Trebuchet MS"/>
          <w:b/>
          <w:u w:val="single"/>
        </w:rPr>
        <w:t>asový harmonogram: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  <w:u w:val="single"/>
        </w:rPr>
        <w:t>9.9.2020 – středa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11.00 – prezentace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12.00 – zahájení mistrovství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12.30 – přesun na shromaždiště závodu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13.00 – start závodu jednotlivců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18.00 – večeře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20.00 – volný program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  <w:b/>
          <w:u w:val="single"/>
        </w:rPr>
        <w:t>10.9.2020 – čtvrtek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08.00 – 09.00 snídaně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09.00 – přesun na závod štafet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10.00 – start závodu štafet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12.30 – 13.00 oběd</w:t>
      </w: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13.30 – vyhlášení výsledků, slavnostní ukončení mistrovství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126B29">
      <w:pPr>
        <w:rPr>
          <w:rFonts w:ascii="Trebuchet MS" w:hAnsi="Trebuchet MS"/>
        </w:rPr>
      </w:pPr>
      <w:r w:rsidRPr="008F10A0">
        <w:rPr>
          <w:rFonts w:ascii="Trebuchet MS" w:hAnsi="Trebuchet MS"/>
        </w:rPr>
        <w:t>Pořadatel si vyhrazuje právo pro případné změny v časovém harmonogramu z důvodů zajištění plynulého průběhu závodu.</w:t>
      </w:r>
    </w:p>
    <w:p w:rsidR="00C26EAF" w:rsidRPr="008F10A0" w:rsidRDefault="00C26EAF" w:rsidP="00126B29">
      <w:pPr>
        <w:rPr>
          <w:rFonts w:ascii="Trebuchet MS" w:hAnsi="Trebuchet MS"/>
        </w:rPr>
      </w:pPr>
    </w:p>
    <w:p w:rsidR="00C26EAF" w:rsidRPr="008F10A0" w:rsidRDefault="00C26EAF" w:rsidP="00966C56">
      <w:pPr>
        <w:rPr>
          <w:rFonts w:ascii="Trebuchet MS" w:hAnsi="Trebuchet MS" w:cs="Arial"/>
        </w:rPr>
      </w:pPr>
      <w:r w:rsidRPr="008F10A0">
        <w:rPr>
          <w:rFonts w:ascii="Trebuchet MS" w:hAnsi="Trebuchet MS" w:cs="Arial"/>
          <w:b/>
        </w:rPr>
        <w:t xml:space="preserve">Mistrovství UNITOP ČR v orientačním běhu podpořili </w:t>
      </w:r>
      <w:bookmarkStart w:id="0" w:name="_GoBack"/>
      <w:bookmarkEnd w:id="0"/>
    </w:p>
    <w:p w:rsidR="00C26EAF" w:rsidRDefault="00C26EAF" w:rsidP="00966C56">
      <w:pPr>
        <w:rPr>
          <w:rFonts w:ascii="Arial" w:hAnsi="Arial" w:cs="Arial"/>
        </w:rPr>
      </w:pPr>
    </w:p>
    <w:p w:rsidR="00C26EAF" w:rsidRDefault="00C26EAF" w:rsidP="00966C56">
      <w:pPr>
        <w:rPr>
          <w:rFonts w:ascii="Arial" w:hAnsi="Arial" w:cs="Arial"/>
        </w:rPr>
      </w:pPr>
    </w:p>
    <w:p w:rsidR="00C26EAF" w:rsidRDefault="00C26EAF" w:rsidP="00AB2525">
      <w:pPr>
        <w:jc w:val="center"/>
        <w:rPr>
          <w:rFonts w:ascii="Arial" w:hAnsi="Arial" w:cs="Arial"/>
          <w:noProof/>
        </w:rPr>
      </w:pPr>
      <w:r w:rsidRPr="00C8441E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4" o:spid="_x0000_i1025" type="#_x0000_t75" alt="Obsah obrázku hra, hrnekPopis byl vytvořen automaticky" style="width:36.75pt;height:51pt;visibility:visible">
            <v:imagedata r:id="rId12" o:title=""/>
          </v:shape>
        </w:pict>
      </w:r>
      <w:r w:rsidRPr="00C8441E">
        <w:rPr>
          <w:rFonts w:ascii="Arial" w:hAnsi="Arial" w:cs="Arial"/>
          <w:noProof/>
        </w:rPr>
        <w:pict>
          <v:shape id="Obrázek 8" o:spid="_x0000_i1026" type="#_x0000_t75" alt="Obsah obrázku jídloPopis byl vytvořen automaticky" style="width:49.5pt;height:48pt;visibility:visible">
            <v:imagedata r:id="rId13" o:title=""/>
          </v:shape>
        </w:pict>
      </w:r>
      <w:r w:rsidRPr="00C8441E">
        <w:rPr>
          <w:rFonts w:ascii="Arial" w:hAnsi="Arial" w:cs="Arial"/>
          <w:noProof/>
        </w:rPr>
        <w:pict>
          <v:shape id="Obrázek 10" o:spid="_x0000_i1027" type="#_x0000_t75" alt="Obsah obrázku stůlPopis byl vytvořen automaticky" style="width:105.75pt;height:42.75pt;visibility:visible">
            <v:imagedata r:id="rId14" o:title="" croptop="12379f" cropbottom="13335f"/>
          </v:shape>
        </w:pict>
      </w:r>
      <w:r w:rsidRPr="00C8441E">
        <w:rPr>
          <w:rFonts w:ascii="Arial" w:hAnsi="Arial" w:cs="Arial"/>
          <w:noProof/>
        </w:rPr>
        <w:pict>
          <v:shape id="Obrázek 7" o:spid="_x0000_i1028" type="#_x0000_t75" alt="Obsah obrázku kresleníPopis byl vytvořen automaticky" style="width:82.5pt;height:45.75pt;visibility:visible">
            <v:imagedata r:id="rId15" o:title=""/>
          </v:shape>
        </w:pict>
      </w:r>
    </w:p>
    <w:p w:rsidR="00C26EAF" w:rsidRDefault="00C26EAF" w:rsidP="000068B9">
      <w:pPr>
        <w:jc w:val="center"/>
        <w:rPr>
          <w:rFonts w:ascii="Arial" w:hAnsi="Arial" w:cs="Arial"/>
          <w:noProof/>
        </w:rPr>
      </w:pPr>
    </w:p>
    <w:p w:rsidR="00C26EAF" w:rsidRDefault="00C26EAF" w:rsidP="000068B9">
      <w:pPr>
        <w:jc w:val="center"/>
        <w:rPr>
          <w:rFonts w:ascii="Arial" w:hAnsi="Arial" w:cs="Arial"/>
          <w:noProof/>
        </w:rPr>
      </w:pPr>
    </w:p>
    <w:p w:rsidR="00C26EAF" w:rsidRDefault="00C26EAF" w:rsidP="000068B9">
      <w:pPr>
        <w:jc w:val="center"/>
        <w:rPr>
          <w:rFonts w:ascii="Arial" w:hAnsi="Arial" w:cs="Arial"/>
          <w:noProof/>
        </w:rPr>
      </w:pPr>
      <w:r w:rsidRPr="00C8441E">
        <w:rPr>
          <w:rFonts w:ascii="Arial" w:hAnsi="Arial" w:cs="Arial"/>
          <w:noProof/>
        </w:rPr>
        <w:pict>
          <v:shape id="Obrázek 1" o:spid="_x0000_i1029" type="#_x0000_t75" alt="Obsah obrázku kresleníPopis byl vytvořen automaticky" style="width:55.5pt;height:38.25pt;visibility:visible">
            <v:imagedata r:id="rId16" o:title="" croptop="18174f" cropbottom="18656f" cropleft="12430f" cropright="10978f"/>
          </v:shape>
        </w:pict>
      </w:r>
      <w:r w:rsidRPr="00C8441E">
        <w:rPr>
          <w:rFonts w:ascii="Arial" w:hAnsi="Arial" w:cs="Arial"/>
          <w:noProof/>
        </w:rPr>
        <w:pict>
          <v:shape id="Obrázek 3" o:spid="_x0000_i1030" type="#_x0000_t75" alt="Obsah obrázku kresleníPopis byl vytvořen automaticky" style="width:81pt;height:39.75pt;visibility:visible">
            <v:imagedata r:id="rId17" o:title=""/>
          </v:shape>
        </w:pict>
      </w:r>
      <w:r w:rsidRPr="00C8441E">
        <w:rPr>
          <w:rFonts w:ascii="Arial" w:hAnsi="Arial" w:cs="Arial"/>
          <w:noProof/>
        </w:rPr>
        <w:pict>
          <v:shape id="Obrázek 6" o:spid="_x0000_i1031" type="#_x0000_t75" style="width:57.75pt;height:32.25pt;visibility:visible">
            <v:imagedata r:id="rId18" o:title=""/>
          </v:shape>
        </w:pict>
      </w:r>
      <w:r w:rsidRPr="00C8441E">
        <w:rPr>
          <w:rFonts w:ascii="Arial" w:hAnsi="Arial" w:cs="Arial"/>
          <w:noProof/>
        </w:rPr>
        <w:pict>
          <v:shape id="Obrázek 13" o:spid="_x0000_i1032" type="#_x0000_t75" alt="Obsah obrázku jídloPopis byl vytvořen automaticky" style="width:39.75pt;height:42pt;visibility:visible">
            <v:imagedata r:id="rId19" o:title=""/>
          </v:shape>
        </w:pict>
      </w:r>
    </w:p>
    <w:p w:rsidR="00C26EAF" w:rsidRDefault="00C26EAF" w:rsidP="000068B9">
      <w:pPr>
        <w:jc w:val="center"/>
        <w:rPr>
          <w:rFonts w:ascii="Arial" w:hAnsi="Arial" w:cs="Arial"/>
          <w:noProof/>
        </w:rPr>
      </w:pPr>
    </w:p>
    <w:p w:rsidR="00C26EAF" w:rsidRDefault="00C26EAF" w:rsidP="000068B9">
      <w:pPr>
        <w:jc w:val="center"/>
        <w:rPr>
          <w:rFonts w:ascii="Arial" w:hAnsi="Arial" w:cs="Arial"/>
          <w:noProof/>
        </w:rPr>
      </w:pPr>
    </w:p>
    <w:p w:rsidR="00C26EAF" w:rsidRPr="00E15283" w:rsidRDefault="00C26EAF" w:rsidP="000068B9">
      <w:pPr>
        <w:jc w:val="center"/>
        <w:rPr>
          <w:rFonts w:ascii="Arial" w:hAnsi="Arial" w:cs="Arial"/>
        </w:rPr>
        <w:sectPr w:rsidR="00C26EAF" w:rsidRPr="00E15283" w:rsidSect="006A1BBC">
          <w:headerReference w:type="default" r:id="rId20"/>
          <w:pgSz w:w="11906" w:h="16838"/>
          <w:pgMar w:top="1135" w:right="1417" w:bottom="1135" w:left="1417" w:header="708" w:footer="708" w:gutter="0"/>
          <w:cols w:space="708"/>
          <w:docGrid w:linePitch="360"/>
        </w:sectPr>
      </w:pPr>
      <w:r w:rsidRPr="00C8441E">
        <w:rPr>
          <w:rFonts w:ascii="Arial" w:hAnsi="Arial" w:cs="Arial"/>
          <w:noProof/>
        </w:rPr>
        <w:pict>
          <v:shape id="Obrázek 5" o:spid="_x0000_i1033" type="#_x0000_t75" alt="Obsah obrázku kresleníPopis byl vytvořen automaticky" style="width:89.25pt;height:22.5pt;visibility:visible">
            <v:imagedata r:id="rId21" o:title=""/>
          </v:shape>
        </w:pict>
      </w:r>
      <w:r w:rsidRPr="00C8441E">
        <w:rPr>
          <w:rFonts w:ascii="Arial" w:hAnsi="Arial" w:cs="Arial"/>
          <w:noProof/>
        </w:rPr>
        <w:pict>
          <v:shape id="Obrázek 11" o:spid="_x0000_i1034" type="#_x0000_t75" alt="Obsah obrázku kresleníPopis byl vytvořen automaticky" style="width:99.75pt;height:19.5pt;visibility:visible">
            <v:imagedata r:id="rId22" o:title=""/>
          </v:shape>
        </w:pict>
      </w:r>
      <w:r w:rsidRPr="00C8441E">
        <w:rPr>
          <w:rFonts w:ascii="Arial" w:hAnsi="Arial" w:cs="Arial"/>
          <w:noProof/>
        </w:rPr>
        <w:pict>
          <v:shape id="Obrázek 9" o:spid="_x0000_i1035" type="#_x0000_t75" alt="Obsah obrázku kresleníPopis byl vytvořen automaticky" style="width:115.5pt;height:21pt;visibility:visible">
            <v:imagedata r:id="rId23" o:title="" croptop="17759f" cropbottom="9646f"/>
          </v:shape>
        </w:pict>
      </w:r>
    </w:p>
    <w:p w:rsidR="00C26EAF" w:rsidRPr="00D40551" w:rsidRDefault="00C26EAF" w:rsidP="006C2385">
      <w:pPr>
        <w:jc w:val="center"/>
        <w:rPr>
          <w:rFonts w:ascii="Arial" w:hAnsi="Arial" w:cs="Arial"/>
          <w:b/>
          <w:bCs/>
        </w:rPr>
      </w:pPr>
      <w:r w:rsidRPr="00D40551">
        <w:rPr>
          <w:rFonts w:ascii="Arial" w:hAnsi="Arial" w:cs="Arial"/>
          <w:b/>
          <w:bCs/>
        </w:rPr>
        <w:t>Parametry tratí</w:t>
      </w:r>
    </w:p>
    <w:p w:rsidR="00C26EAF" w:rsidRDefault="00C26EAF" w:rsidP="006C2385">
      <w:pPr>
        <w:jc w:val="center"/>
        <w:rPr>
          <w:rFonts w:ascii="Arial" w:hAnsi="Arial" w:cs="Arial"/>
        </w:rPr>
      </w:pPr>
    </w:p>
    <w:p w:rsidR="00C26EAF" w:rsidRDefault="00C26EAF" w:rsidP="006C2385">
      <w:pPr>
        <w:jc w:val="center"/>
        <w:rPr>
          <w:rFonts w:ascii="Arial" w:hAnsi="Arial" w:cs="Arial"/>
        </w:rPr>
      </w:pPr>
    </w:p>
    <w:p w:rsidR="00C26EAF" w:rsidRDefault="00C26EAF" w:rsidP="006C238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budou doplněny</w:t>
      </w:r>
    </w:p>
    <w:sectPr w:rsidR="00C26EAF" w:rsidSect="00D84B3F">
      <w:headerReference w:type="default" r:id="rId24"/>
      <w:footerReference w:type="default" r:id="rId25"/>
      <w:pgSz w:w="11906" w:h="16838"/>
      <w:pgMar w:top="1417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EAF" w:rsidRDefault="00C26EAF">
      <w:r>
        <w:separator/>
      </w:r>
    </w:p>
  </w:endnote>
  <w:endnote w:type="continuationSeparator" w:id="1">
    <w:p w:rsidR="00C26EAF" w:rsidRDefault="00C26E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EAF" w:rsidRDefault="00C26EAF">
    <w:pPr>
      <w:tabs>
        <w:tab w:val="center" w:pos="4536"/>
        <w:tab w:val="right" w:pos="9072"/>
      </w:tabs>
      <w:spacing w:after="708"/>
      <w:rPr>
        <w:rFonts w:ascii="Calibri" w:hAnsi="Calibri" w:cs="Calibri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EAF" w:rsidRDefault="00C26EAF">
      <w:r>
        <w:separator/>
      </w:r>
    </w:p>
  </w:footnote>
  <w:footnote w:type="continuationSeparator" w:id="1">
    <w:p w:rsidR="00C26EAF" w:rsidRDefault="00C26E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EAF" w:rsidRPr="006C2385" w:rsidRDefault="00C26EAF" w:rsidP="006C2385">
    <w:pPr>
      <w:tabs>
        <w:tab w:val="left" w:pos="607"/>
        <w:tab w:val="right" w:pos="9072"/>
      </w:tabs>
      <w:spacing w:before="568"/>
      <w:jc w:val="center"/>
      <w:rPr>
        <w:rFonts w:ascii="Arial" w:hAnsi="Arial" w:cs="Arial"/>
        <w:color w:val="80808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jpg" o:spid="_x0000_s2049" type="#_x0000_t75" style="position:absolute;left:0;text-align:left;margin-left:-27.7pt;margin-top:14.5pt;width:75pt;height:72.4pt;z-index:251660288;visibility:visible;mso-position-horizontal-relative:margin" o:allowincell="f">
          <v:imagedata r:id="rId1" o:title=""/>
          <w10:wrap type="square" anchorx="margin"/>
        </v:shape>
      </w:pict>
    </w:r>
    <w:r>
      <w:rPr>
        <w:noProof/>
      </w:rPr>
      <w:pict>
        <v:shape id="Obrázek 4" o:spid="_x0000_s2050" type="#_x0000_t75" style="position:absolute;left:0;text-align:left;margin-left:403.35pt;margin-top:14.75pt;width:69.15pt;height:69.15pt;z-index:251661312;visibility:visible;mso-position-horizontal-relative:margin">
          <v:imagedata r:id="rId2" o:title=""/>
          <w10:wrap type="square" anchorx="margin"/>
        </v:shape>
      </w:pict>
    </w:r>
    <w:r w:rsidRPr="006C2385">
      <w:rPr>
        <w:rFonts w:ascii="Arial" w:hAnsi="Arial" w:cs="Arial"/>
        <w:color w:val="808080"/>
      </w:rPr>
      <w:t>Jiráskovo nábřeží 999/25</w:t>
    </w:r>
  </w:p>
  <w:p w:rsidR="00C26EAF" w:rsidRPr="006C2385" w:rsidRDefault="00C26EAF" w:rsidP="006C2385">
    <w:pPr>
      <w:jc w:val="center"/>
      <w:rPr>
        <w:rFonts w:ascii="Arial" w:hAnsi="Arial" w:cs="Arial"/>
        <w:color w:val="808080"/>
      </w:rPr>
    </w:pPr>
    <w:r w:rsidRPr="006C2385">
      <w:rPr>
        <w:rFonts w:ascii="Arial" w:hAnsi="Arial" w:cs="Arial"/>
        <w:color w:val="808080"/>
      </w:rPr>
      <w:t>České Budějovice, 370 04</w:t>
    </w:r>
  </w:p>
  <w:p w:rsidR="00C26EAF" w:rsidRPr="006C2385" w:rsidRDefault="00C26EAF" w:rsidP="006C2385">
    <w:pPr>
      <w:jc w:val="center"/>
      <w:rPr>
        <w:rFonts w:ascii="Arial" w:hAnsi="Arial" w:cs="Arial"/>
        <w:color w:val="808080"/>
      </w:rPr>
    </w:pPr>
    <w:r w:rsidRPr="006C2385">
      <w:rPr>
        <w:rFonts w:ascii="Arial" w:hAnsi="Arial" w:cs="Arial"/>
        <w:color w:val="808080"/>
      </w:rPr>
      <w:t>IČ: 00666033, DIČ: CZ00666033</w:t>
    </w:r>
  </w:p>
  <w:p w:rsidR="00C26EAF" w:rsidRDefault="00C26EAF" w:rsidP="00467C50">
    <w:pPr>
      <w:jc w:val="center"/>
      <w:rPr>
        <w:rStyle w:val="Hyperlink"/>
        <w:rFonts w:ascii="Arial" w:hAnsi="Arial" w:cs="Arial"/>
      </w:rPr>
    </w:pPr>
    <w:r w:rsidRPr="006C2385">
      <w:rPr>
        <w:rFonts w:ascii="Arial" w:hAnsi="Arial" w:cs="Arial"/>
        <w:color w:val="808080"/>
      </w:rPr>
      <w:t>email: skpcb@email.cz</w:t>
    </w:r>
    <w:r>
      <w:rPr>
        <w:rFonts w:ascii="Arial" w:hAnsi="Arial" w:cs="Arial"/>
      </w:rPr>
      <w:t xml:space="preserve">, </w:t>
    </w:r>
    <w:hyperlink r:id="rId3" w:history="1">
      <w:r w:rsidRPr="00B25961">
        <w:rPr>
          <w:rStyle w:val="Hyperlink"/>
          <w:rFonts w:ascii="Arial" w:hAnsi="Arial" w:cs="Arial"/>
        </w:rPr>
        <w:t>www.skpcb.cz</w:t>
      </w:r>
    </w:hyperlink>
  </w:p>
  <w:p w:rsidR="00C26EAF" w:rsidRDefault="00C26EAF" w:rsidP="00467C50">
    <w:pPr>
      <w:jc w:val="center"/>
      <w:rPr>
        <w:rFonts w:ascii="Arial" w:hAnsi="Arial" w:cs="Arial"/>
      </w:rPr>
    </w:pPr>
  </w:p>
  <w:p w:rsidR="00C26EAF" w:rsidRPr="00467C50" w:rsidRDefault="00C26EAF" w:rsidP="00467C50">
    <w:pPr>
      <w:jc w:val="center"/>
      <w:rPr>
        <w:rFonts w:ascii="Arial" w:hAnsi="Arial" w:cs="Arial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EAF" w:rsidRDefault="00C26EAF" w:rsidP="00A61E20">
    <w:pPr>
      <w:tabs>
        <w:tab w:val="left" w:pos="607"/>
        <w:tab w:val="right" w:pos="9072"/>
      </w:tabs>
      <w:spacing w:before="568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3A79"/>
    <w:multiLevelType w:val="hybridMultilevel"/>
    <w:tmpl w:val="EA963012"/>
    <w:lvl w:ilvl="0" w:tplc="66D215E2">
      <w:start w:val="1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8A5608"/>
    <w:multiLevelType w:val="hybridMultilevel"/>
    <w:tmpl w:val="97D8D4EA"/>
    <w:lvl w:ilvl="0" w:tplc="804C8B16">
      <w:start w:val="8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597A7733"/>
    <w:multiLevelType w:val="hybridMultilevel"/>
    <w:tmpl w:val="F63AB1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232"/>
    <w:rsid w:val="000068B9"/>
    <w:rsid w:val="00012ECF"/>
    <w:rsid w:val="00060FF8"/>
    <w:rsid w:val="00083B0E"/>
    <w:rsid w:val="000F4DC7"/>
    <w:rsid w:val="00113CF3"/>
    <w:rsid w:val="00124B96"/>
    <w:rsid w:val="00126B29"/>
    <w:rsid w:val="001F66B1"/>
    <w:rsid w:val="00290F57"/>
    <w:rsid w:val="002B33C1"/>
    <w:rsid w:val="00301154"/>
    <w:rsid w:val="003D3488"/>
    <w:rsid w:val="004173F0"/>
    <w:rsid w:val="00420525"/>
    <w:rsid w:val="00423B56"/>
    <w:rsid w:val="00467C50"/>
    <w:rsid w:val="00473792"/>
    <w:rsid w:val="00531CE3"/>
    <w:rsid w:val="005641CA"/>
    <w:rsid w:val="005D297B"/>
    <w:rsid w:val="005E4340"/>
    <w:rsid w:val="00693F32"/>
    <w:rsid w:val="006A1BBC"/>
    <w:rsid w:val="006A5DE5"/>
    <w:rsid w:val="006C2385"/>
    <w:rsid w:val="00733B32"/>
    <w:rsid w:val="00744D83"/>
    <w:rsid w:val="00766347"/>
    <w:rsid w:val="007906AF"/>
    <w:rsid w:val="007C3FEE"/>
    <w:rsid w:val="00836156"/>
    <w:rsid w:val="0087770B"/>
    <w:rsid w:val="008D14B2"/>
    <w:rsid w:val="008E4BCC"/>
    <w:rsid w:val="008F10A0"/>
    <w:rsid w:val="008F36F3"/>
    <w:rsid w:val="00914855"/>
    <w:rsid w:val="00931BA4"/>
    <w:rsid w:val="00966C56"/>
    <w:rsid w:val="009A23D3"/>
    <w:rsid w:val="00A21CD1"/>
    <w:rsid w:val="00A32A86"/>
    <w:rsid w:val="00A61E20"/>
    <w:rsid w:val="00A65232"/>
    <w:rsid w:val="00A929E0"/>
    <w:rsid w:val="00AB2525"/>
    <w:rsid w:val="00AE4989"/>
    <w:rsid w:val="00AF1C53"/>
    <w:rsid w:val="00B25961"/>
    <w:rsid w:val="00BF0A4F"/>
    <w:rsid w:val="00C26EAF"/>
    <w:rsid w:val="00C8441E"/>
    <w:rsid w:val="00CC6D8A"/>
    <w:rsid w:val="00CE3CC4"/>
    <w:rsid w:val="00D102D2"/>
    <w:rsid w:val="00D40551"/>
    <w:rsid w:val="00D44307"/>
    <w:rsid w:val="00D46E9A"/>
    <w:rsid w:val="00D72040"/>
    <w:rsid w:val="00D84B3F"/>
    <w:rsid w:val="00DE375E"/>
    <w:rsid w:val="00E15283"/>
    <w:rsid w:val="00E430C4"/>
    <w:rsid w:val="00E80375"/>
    <w:rsid w:val="00F16A02"/>
    <w:rsid w:val="00FA2F85"/>
    <w:rsid w:val="00FB36B5"/>
    <w:rsid w:val="00FB4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B3F"/>
    <w:pPr>
      <w:widowControl w:val="0"/>
    </w:pPr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84B3F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84B3F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84B3F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84B3F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D84B3F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84B3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2D7E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2D7E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2D7E"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2D7E"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2D7E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2D7E"/>
    <w:rPr>
      <w:rFonts w:asciiTheme="minorHAnsi" w:eastAsiaTheme="minorEastAsia" w:hAnsiTheme="minorHAnsi" w:cstheme="minorBidi"/>
      <w:b/>
      <w:bCs/>
      <w:color w:val="000000"/>
    </w:rPr>
  </w:style>
  <w:style w:type="table" w:customStyle="1" w:styleId="TableNormal1">
    <w:name w:val="Table Normal1"/>
    <w:uiPriority w:val="99"/>
    <w:rsid w:val="00D84B3F"/>
    <w:pPr>
      <w:widowControl w:val="0"/>
    </w:pPr>
    <w:rPr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D84B3F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D2D7E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D84B3F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D2D7E"/>
    <w:rPr>
      <w:rFonts w:asciiTheme="majorHAnsi" w:eastAsiaTheme="majorEastAsia" w:hAnsiTheme="majorHAnsi" w:cstheme="majorBid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733B32"/>
    <w:pPr>
      <w:widowControl/>
      <w:jc w:val="both"/>
    </w:pPr>
    <w:rPr>
      <w:rFonts w:ascii="Courier New" w:hAnsi="Courier New" w:cs="Courier New"/>
      <w:color w:val="auto"/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33B32"/>
    <w:rPr>
      <w:rFonts w:ascii="Courier New" w:hAnsi="Courier New" w:cs="Courier New"/>
      <w:color w:val="auto"/>
      <w:sz w:val="20"/>
      <w:lang w:eastAsia="en-US"/>
    </w:rPr>
  </w:style>
  <w:style w:type="paragraph" w:styleId="ListParagraph">
    <w:name w:val="List Paragraph"/>
    <w:basedOn w:val="Normal"/>
    <w:uiPriority w:val="99"/>
    <w:qFormat/>
    <w:rsid w:val="00A21CD1"/>
    <w:pPr>
      <w:ind w:left="720"/>
      <w:contextualSpacing/>
    </w:pPr>
  </w:style>
  <w:style w:type="table" w:styleId="TableGrid">
    <w:name w:val="Table Grid"/>
    <w:basedOn w:val="TableNormal"/>
    <w:uiPriority w:val="99"/>
    <w:rsid w:val="006A1BBC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6A1B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6A1BBC"/>
    <w:rPr>
      <w:rFonts w:ascii="Calibri" w:hAnsi="Calibri"/>
      <w:lang w:eastAsia="en-US"/>
    </w:rPr>
  </w:style>
  <w:style w:type="paragraph" w:styleId="Header">
    <w:name w:val="header"/>
    <w:basedOn w:val="Normal"/>
    <w:link w:val="HeaderChar"/>
    <w:uiPriority w:val="99"/>
    <w:rsid w:val="006A1B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A1BB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A1B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A1BB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E4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E4BC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26B29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A929E0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UXzDyKQXUqN2VNGy5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forms.gle/tSyvFT48GBWB9AuPA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cb.wgz.cz/rubriky/poradame-2020/mistrovstvi-republiky-pcr-a-hzs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3.jpeg"/><Relationship Id="rId10" Type="http://schemas.openxmlformats.org/officeDocument/2006/relationships/hyperlink" Target="blabla.zdenek@gmail.co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filip.hulec@seznam.cz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kpcb.cz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546</Words>
  <Characters>3228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Mistrovství UNITOP ČR, Přebor HZS ČR, PČR a MV</dc:title>
  <dc:subject/>
  <dc:creator>internet OOD</dc:creator>
  <cp:keywords/>
  <dc:description/>
  <cp:lastModifiedBy>nastrojni</cp:lastModifiedBy>
  <cp:revision>2</cp:revision>
  <cp:lastPrinted>2020-07-01T20:08:00Z</cp:lastPrinted>
  <dcterms:created xsi:type="dcterms:W3CDTF">2020-07-01T20:08:00Z</dcterms:created>
  <dcterms:modified xsi:type="dcterms:W3CDTF">2020-07-01T20:08:00Z</dcterms:modified>
</cp:coreProperties>
</file>